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5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8"/>
        <w:gridCol w:w="7628"/>
      </w:tblGrid>
      <w:tr w:rsidR="000172E5" w:rsidRPr="00637200" w14:paraId="738F18BA" w14:textId="77777777" w:rsidTr="00DF54D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DF54DF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1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789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DF54DF">
        <w:tc>
          <w:tcPr>
            <w:tcW w:w="1211" w:type="pct"/>
            <w:vAlign w:val="bottom"/>
          </w:tcPr>
          <w:p w14:paraId="74607E88" w14:textId="77777777" w:rsidR="000172E5" w:rsidRPr="00637200" w:rsidRDefault="000B76B1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78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DF54DF">
        <w:tc>
          <w:tcPr>
            <w:tcW w:w="1211" w:type="pct"/>
            <w:vAlign w:val="bottom"/>
          </w:tcPr>
          <w:p w14:paraId="55BF1A52" w14:textId="77777777" w:rsidR="00292898" w:rsidRPr="00637200" w:rsidRDefault="000B76B1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78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DF54DF">
        <w:tc>
          <w:tcPr>
            <w:tcW w:w="1211" w:type="pct"/>
            <w:vAlign w:val="bottom"/>
          </w:tcPr>
          <w:p w14:paraId="2941C799" w14:textId="77777777" w:rsidR="006865CF" w:rsidRDefault="000B76B1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  <w:p w14:paraId="35001173" w14:textId="1995F76D" w:rsidR="00DF54DF" w:rsidRPr="00637200" w:rsidRDefault="00DF54DF" w:rsidP="00A85EA0">
            <w:pPr>
              <w:pStyle w:val="Wcicienormalne"/>
            </w:pPr>
          </w:p>
        </w:tc>
        <w:tc>
          <w:tcPr>
            <w:tcW w:w="3789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DF54D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DF54D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DF54DF">
        <w:tc>
          <w:tcPr>
            <w:tcW w:w="1211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789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DF54DF">
        <w:tc>
          <w:tcPr>
            <w:tcW w:w="1211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78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DF54DF">
        <w:trPr>
          <w:trHeight w:val="1531"/>
        </w:trPr>
        <w:tc>
          <w:tcPr>
            <w:tcW w:w="1211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78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DF54DF">
        <w:tc>
          <w:tcPr>
            <w:tcW w:w="1211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789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DF54DF">
        <w:tc>
          <w:tcPr>
            <w:tcW w:w="1211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789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DF54DF">
        <w:tc>
          <w:tcPr>
            <w:tcW w:w="1211" w:type="pct"/>
            <w:vAlign w:val="bottom"/>
          </w:tcPr>
          <w:p w14:paraId="4C36B702" w14:textId="77777777" w:rsidR="00DF54DF" w:rsidRDefault="00DF54DF" w:rsidP="00A85EA0">
            <w:pPr>
              <w:rPr>
                <w:rFonts w:cs="Times New Roman"/>
                <w:color w:val="000000" w:themeColor="text1"/>
              </w:rPr>
            </w:pPr>
          </w:p>
          <w:p w14:paraId="285BC0D0" w14:textId="77777777" w:rsidR="00DF54DF" w:rsidRDefault="00DF54DF" w:rsidP="00A85EA0">
            <w:pPr>
              <w:rPr>
                <w:rFonts w:cs="Times New Roman"/>
                <w:color w:val="000000" w:themeColor="text1"/>
              </w:rPr>
            </w:pPr>
          </w:p>
          <w:p w14:paraId="3446C23A" w14:textId="77777777" w:rsidR="00DF54DF" w:rsidRDefault="00DF54DF" w:rsidP="00A85EA0">
            <w:pPr>
              <w:rPr>
                <w:rFonts w:cs="Times New Roman"/>
                <w:color w:val="000000" w:themeColor="text1"/>
              </w:rPr>
            </w:pPr>
          </w:p>
          <w:p w14:paraId="1E6A7FB7" w14:textId="7316299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lastRenderedPageBreak/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789" w:type="pct"/>
            <w:vAlign w:val="bottom"/>
          </w:tcPr>
          <w:p w14:paraId="3439AE24" w14:textId="58DA529B" w:rsidR="00DF54DF" w:rsidRDefault="00DF54DF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4A9FDA8D" w14:textId="71902FAE" w:rsidR="00DF54DF" w:rsidRDefault="00DF54DF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43822BF5" w14:textId="73DD38AE" w:rsidR="00DF54DF" w:rsidRDefault="00DF54DF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08D473E2" w14:textId="596E6491" w:rsidR="00DF54DF" w:rsidRDefault="00DF54DF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7B14E2BE" w14:textId="77777777" w:rsidR="00DF54DF" w:rsidRDefault="00DF54DF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7C7AEBD2" w14:textId="77777777" w:rsidR="00DF54DF" w:rsidRDefault="00DF54DF" w:rsidP="00DF54DF">
            <w:pPr>
              <w:spacing w:line="360" w:lineRule="auto"/>
              <w:ind w:left="5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Administrator danych osobowych</w:t>
            </w:r>
          </w:p>
          <w:p w14:paraId="12B5D8D8" w14:textId="77777777" w:rsidR="00DF54DF" w:rsidRDefault="00DF54DF" w:rsidP="00DF54DF">
            <w:pPr>
              <w:spacing w:after="160" w:line="360" w:lineRule="auto"/>
              <w:ind w:left="54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Administratorem Pani/ Pana danych osobowych jest Nadleśnictwo Połczyn z siedzibą  w 78-320 Połczyn-Zdrój, ul. Szczecinecka 12. Można się z nami kontaktować drogą elektroniczną pod adresem e-mail: </w:t>
            </w:r>
            <w:hyperlink r:id="rId11" w:history="1">
              <w:r w:rsidRPr="00A92A6C">
                <w:rPr>
                  <w:rStyle w:val="Hipercze"/>
                  <w:rFonts w:ascii="Calibri" w:hAnsi="Calibri" w:cs="Calibri"/>
                  <w:sz w:val="22"/>
                  <w:szCs w:val="22"/>
                </w:rPr>
                <w:t>polczyn@szczecinek.lasy.gov.pl</w:t>
              </w:r>
            </w:hyperlink>
            <w:r>
              <w:rPr>
                <w:rFonts w:ascii="Calibri" w:hAnsi="Calibri" w:cs="Calibri"/>
                <w:sz w:val="22"/>
                <w:szCs w:val="22"/>
              </w:rPr>
              <w:t xml:space="preserve"> telefonicznie - pod numerem 94 3662230, lub tradycyjną pocztą, na adres wskazany powyżej.</w:t>
            </w:r>
          </w:p>
          <w:p w14:paraId="654C8C31" w14:textId="77777777" w:rsidR="00DF54DF" w:rsidRDefault="00DF54DF" w:rsidP="00DF54DF">
            <w:pPr>
              <w:spacing w:line="360" w:lineRule="auto"/>
              <w:ind w:left="5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Inspektor ochrony danych</w:t>
            </w:r>
          </w:p>
          <w:p w14:paraId="7292EE99" w14:textId="5B92F87F" w:rsidR="00DF54DF" w:rsidRDefault="00DF54DF" w:rsidP="00DF54DF">
            <w:pPr>
              <w:spacing w:after="160" w:line="360" w:lineRule="auto"/>
              <w:ind w:left="54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W sprawach związanych z Pani/Pana danymi osobowymi, można kontaktować się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 xml:space="preserve">z wyznaczonym Inspektorem ochrony danych na adres e-mail: </w:t>
            </w:r>
            <w:hyperlink r:id="rId12" w:history="1">
              <w:r w:rsidRPr="00F46A98">
                <w:rPr>
                  <w:rStyle w:val="Hipercze"/>
                  <w:rFonts w:ascii="Calibri" w:hAnsi="Calibri" w:cs="Calibri"/>
                  <w:sz w:val="22"/>
                  <w:szCs w:val="22"/>
                </w:rPr>
                <w:t>iod@comp-net.pl</w:t>
              </w:r>
            </w:hyperlink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09D8636A" w14:textId="77777777" w:rsidR="00DF54DF" w:rsidRDefault="00DF54DF" w:rsidP="00DF54DF">
            <w:pPr>
              <w:spacing w:line="360" w:lineRule="auto"/>
              <w:ind w:left="5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Cele i podstawy przetwarzania</w:t>
            </w:r>
          </w:p>
          <w:p w14:paraId="0B02F8FB" w14:textId="3053F7A7" w:rsidR="00DF54DF" w:rsidRDefault="00DF54DF" w:rsidP="00DF54DF">
            <w:pPr>
              <w:spacing w:line="360" w:lineRule="auto"/>
              <w:ind w:left="54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Pani/Pana dane osobowe zebrane w zgłoszeniu, są zbierane w ramach Programu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„Zanocuj w lesie”, na podstawie Państwa zgody.</w:t>
            </w:r>
          </w:p>
          <w:p w14:paraId="0C16794C" w14:textId="77777777" w:rsidR="00DF54DF" w:rsidRDefault="00DF54DF" w:rsidP="00DF54DF">
            <w:pPr>
              <w:spacing w:line="360" w:lineRule="auto"/>
              <w:ind w:left="5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Odbiorcy danych osobowych</w:t>
            </w:r>
          </w:p>
          <w:p w14:paraId="62D8524A" w14:textId="2050A181" w:rsidR="00DF54DF" w:rsidRPr="00DF54DF" w:rsidRDefault="00DF54DF" w:rsidP="00DF54DF">
            <w:pPr>
              <w:spacing w:after="160" w:line="360" w:lineRule="auto"/>
              <w:ind w:left="54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Pani/Pana dane osobowe mogą zostać ujawnione, innym jednostkom Lasów Państwowych, naszym podwykonawcom (podmioty przetwarzające) oraz odbiorcom danych wynikającym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z przepisów prawa.</w:t>
            </w:r>
          </w:p>
          <w:p w14:paraId="1FD9DBEB" w14:textId="77777777" w:rsidR="00DF54DF" w:rsidRDefault="00DF54DF" w:rsidP="00DF54DF">
            <w:pPr>
              <w:spacing w:line="360" w:lineRule="auto"/>
              <w:ind w:left="5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Okres przechowywania danych</w:t>
            </w:r>
          </w:p>
          <w:p w14:paraId="03D68397" w14:textId="77777777" w:rsidR="00DF54DF" w:rsidRDefault="00DF54DF" w:rsidP="00DF54DF">
            <w:pPr>
              <w:spacing w:after="160" w:line="360" w:lineRule="auto"/>
              <w:ind w:left="54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Pani/Pana dane osobowe będą przechowywane przez okres zgodny z </w:t>
            </w:r>
            <w:r w:rsidRPr="000D2921">
              <w:rPr>
                <w:rFonts w:ascii="Calibri" w:hAnsi="Calibri" w:cs="Calibri"/>
                <w:sz w:val="22"/>
                <w:szCs w:val="22"/>
              </w:rPr>
              <w:t>Jednolit</w:t>
            </w:r>
            <w:r>
              <w:rPr>
                <w:rFonts w:ascii="Calibri" w:hAnsi="Calibri" w:cs="Calibri"/>
                <w:sz w:val="22"/>
                <w:szCs w:val="22"/>
              </w:rPr>
              <w:t>ym</w:t>
            </w:r>
            <w:r w:rsidRPr="000D2921">
              <w:rPr>
                <w:rFonts w:ascii="Calibri" w:hAnsi="Calibri" w:cs="Calibri"/>
                <w:sz w:val="22"/>
                <w:szCs w:val="22"/>
              </w:rPr>
              <w:t xml:space="preserve"> rzeczowym wykazem akt dla PGL LP </w:t>
            </w:r>
            <w:r>
              <w:rPr>
                <w:rFonts w:ascii="Calibri" w:hAnsi="Calibri" w:cs="Calibri"/>
                <w:sz w:val="22"/>
                <w:szCs w:val="22"/>
              </w:rPr>
              <w:t>lub do czasu wycofania przez Państwa zgody. Cofnięcie zgody nie wpływa na zgodność przetwarzania, którego dokonano na podstawie zgody udzielonej przed jej cofnięciem.</w:t>
            </w:r>
          </w:p>
          <w:p w14:paraId="5782FAB1" w14:textId="77777777" w:rsidR="00DF54DF" w:rsidRDefault="00DF54DF" w:rsidP="00DF54DF">
            <w:pPr>
              <w:spacing w:line="360" w:lineRule="auto"/>
              <w:ind w:left="5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6D8330A" w14:textId="77777777" w:rsidR="00DF54DF" w:rsidRDefault="00DF54DF" w:rsidP="00DF54DF">
            <w:pPr>
              <w:spacing w:line="360" w:lineRule="auto"/>
              <w:ind w:left="5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Przekazywanie danych do państwa trzeciego/organizacji międzynarodowej</w:t>
            </w:r>
          </w:p>
          <w:p w14:paraId="3F2ADF33" w14:textId="77777777" w:rsidR="00DF54DF" w:rsidRPr="00A73E0C" w:rsidRDefault="00DF54DF" w:rsidP="00DF54DF">
            <w:pPr>
              <w:spacing w:line="360" w:lineRule="auto"/>
              <w:ind w:left="54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Pani/Pana dane osobowe nie będą przekazywane do państwa trzeciego/organizacji międzynarodowej.</w:t>
            </w:r>
          </w:p>
          <w:p w14:paraId="1AD218BD" w14:textId="77777777" w:rsidR="00DF54DF" w:rsidRDefault="00DF54DF" w:rsidP="00DF54DF">
            <w:pPr>
              <w:spacing w:line="360" w:lineRule="auto"/>
              <w:ind w:left="5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Prawa osób, których dane dotyczą</w:t>
            </w:r>
          </w:p>
          <w:p w14:paraId="090BD285" w14:textId="77777777" w:rsidR="00DF54DF" w:rsidRDefault="00DF54DF" w:rsidP="00DF54DF">
            <w:pPr>
              <w:spacing w:line="360" w:lineRule="auto"/>
              <w:ind w:left="54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Zgodnie z przepisami prawa przysługują Pani/Panu:</w:t>
            </w:r>
          </w:p>
          <w:p w14:paraId="2597F336" w14:textId="77777777" w:rsidR="00DF54DF" w:rsidRDefault="00DF54DF" w:rsidP="00DF54DF">
            <w:pPr>
              <w:numPr>
                <w:ilvl w:val="0"/>
                <w:numId w:val="23"/>
              </w:numPr>
              <w:spacing w:before="0" w:line="360" w:lineRule="auto"/>
              <w:ind w:left="1080"/>
              <w:jc w:val="both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prawo dostępu do swoich danych oraz otrzymania ich kopii;</w:t>
            </w:r>
          </w:p>
          <w:p w14:paraId="515A2F9D" w14:textId="77777777" w:rsidR="00DF54DF" w:rsidRDefault="00DF54DF" w:rsidP="00DF54DF">
            <w:pPr>
              <w:numPr>
                <w:ilvl w:val="0"/>
                <w:numId w:val="23"/>
              </w:numPr>
              <w:spacing w:before="0" w:line="360" w:lineRule="auto"/>
              <w:ind w:left="1080"/>
              <w:jc w:val="both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prawo do sprostowania (poprawiania) swoich danych;</w:t>
            </w:r>
          </w:p>
          <w:p w14:paraId="0BE18171" w14:textId="77777777" w:rsidR="00DF54DF" w:rsidRDefault="00DF54DF" w:rsidP="00DF54DF">
            <w:pPr>
              <w:numPr>
                <w:ilvl w:val="0"/>
                <w:numId w:val="23"/>
              </w:numPr>
              <w:spacing w:before="0" w:line="360" w:lineRule="auto"/>
              <w:ind w:left="1080"/>
              <w:jc w:val="both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prawo do żądania usunięcia swoich danych osobowych</w:t>
            </w:r>
          </w:p>
          <w:p w14:paraId="652F72A3" w14:textId="77777777" w:rsidR="00DF54DF" w:rsidRDefault="00DF54DF" w:rsidP="00DF54DF">
            <w:pPr>
              <w:numPr>
                <w:ilvl w:val="0"/>
                <w:numId w:val="23"/>
              </w:numPr>
              <w:spacing w:before="0" w:line="360" w:lineRule="auto"/>
              <w:ind w:left="1080"/>
              <w:jc w:val="both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prawo do złożenia sprzeciwu; </w:t>
            </w:r>
          </w:p>
          <w:p w14:paraId="684DC5F5" w14:textId="77777777" w:rsidR="00DF54DF" w:rsidRDefault="00DF54DF" w:rsidP="00DF54DF">
            <w:pPr>
              <w:numPr>
                <w:ilvl w:val="0"/>
                <w:numId w:val="23"/>
              </w:numPr>
              <w:spacing w:before="0" w:line="360" w:lineRule="auto"/>
              <w:ind w:left="1080"/>
              <w:jc w:val="both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prawo do ograniczenia przetwarzania danych;</w:t>
            </w:r>
          </w:p>
          <w:p w14:paraId="0AB033AE" w14:textId="77777777" w:rsidR="00DF54DF" w:rsidRDefault="00DF54DF" w:rsidP="00DF54DF">
            <w:pPr>
              <w:numPr>
                <w:ilvl w:val="0"/>
                <w:numId w:val="23"/>
              </w:numPr>
              <w:spacing w:before="0" w:after="160" w:line="360" w:lineRule="auto"/>
              <w:ind w:left="1080"/>
              <w:jc w:val="both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prawo do wniesienia skargi do Prezesa UODO (na adres Prezesa Urzędu Ochrony Danych Osobowych, ul. Stawki 2, 00 - 193 Warszawa);</w:t>
            </w:r>
          </w:p>
          <w:p w14:paraId="24BB4E5D" w14:textId="77777777" w:rsidR="00DF54DF" w:rsidRPr="0024749B" w:rsidRDefault="00DF54DF" w:rsidP="00DF54DF">
            <w:pPr>
              <w:spacing w:line="360" w:lineRule="auto"/>
              <w:ind w:left="5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Informacja o wymogu podania danych</w:t>
            </w:r>
          </w:p>
          <w:p w14:paraId="40BA0972" w14:textId="77777777" w:rsidR="00DF54DF" w:rsidRDefault="00DF54DF" w:rsidP="00DF54DF">
            <w:pPr>
              <w:spacing w:after="160" w:line="360" w:lineRule="auto"/>
              <w:ind w:left="54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Podanie przez Państwa danych osobowych jest dobrowolne, lecz niezbędne do realizacji celu. </w:t>
            </w:r>
          </w:p>
          <w:p w14:paraId="3C093514" w14:textId="77777777" w:rsidR="00DF54DF" w:rsidRDefault="00DF54DF" w:rsidP="00DF54DF">
            <w:pPr>
              <w:pStyle w:val="paragraph"/>
              <w:ind w:left="540"/>
              <w:jc w:val="both"/>
              <w:textAlignment w:val="baseline"/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Informacja o zautomatyzowanym podejmowaniu decyzji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484611DD" w14:textId="5216FD74" w:rsidR="00DF54DF" w:rsidRDefault="00DF54DF" w:rsidP="00DF54DF">
            <w:pPr>
              <w:pStyle w:val="paragraph"/>
              <w:pBdr>
                <w:bottom w:val="single" w:sz="4" w:space="1" w:color="auto"/>
              </w:pBdr>
              <w:spacing w:line="360" w:lineRule="auto"/>
              <w:ind w:left="54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Państwa dane nie będą podlegać zautomatyzowanemu podejmowaniu decyzji, w tym również </w:t>
            </w:r>
            <w:r>
              <w:rPr>
                <w:rStyle w:val="scxw8301832"/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Pr="00DF54DF">
              <w:rPr>
                <w:rStyle w:val="normaltextrun"/>
                <w:rFonts w:ascii="Calibri" w:hAnsi="Calibri" w:cs="Calibri"/>
                <w:sz w:val="22"/>
                <w:szCs w:val="22"/>
              </w:rPr>
              <w:t>w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formie profilowania.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57062222" w14:textId="215847C6" w:rsidR="00DF54DF" w:rsidRDefault="00DF54DF" w:rsidP="00DF54DF">
            <w:pPr>
              <w:pStyle w:val="paragraph"/>
              <w:pBdr>
                <w:bottom w:val="single" w:sz="4" w:space="1" w:color="auto"/>
              </w:pBdr>
              <w:spacing w:line="360" w:lineRule="auto"/>
              <w:ind w:left="540"/>
              <w:jc w:val="both"/>
              <w:textAlignment w:val="baseline"/>
            </w:pPr>
          </w:p>
          <w:p w14:paraId="52C62D1A" w14:textId="252725E1" w:rsidR="00DF54DF" w:rsidRDefault="00DF54DF" w:rsidP="00DF54DF">
            <w:pPr>
              <w:pStyle w:val="paragraph"/>
              <w:pBdr>
                <w:bottom w:val="single" w:sz="4" w:space="1" w:color="auto"/>
              </w:pBdr>
              <w:spacing w:line="360" w:lineRule="auto"/>
              <w:ind w:left="540"/>
              <w:jc w:val="both"/>
              <w:textAlignment w:val="baseline"/>
            </w:pPr>
            <w:r>
              <w:t>Wyrażam zgodę (podpis)</w:t>
            </w:r>
          </w:p>
          <w:p w14:paraId="43281DB5" w14:textId="77777777" w:rsidR="00DF54DF" w:rsidRPr="00BF6478" w:rsidRDefault="00DF54DF" w:rsidP="00DF54DF">
            <w:pPr>
              <w:spacing w:after="160" w:line="360" w:lineRule="auto"/>
              <w:ind w:left="5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6B25A8E" w14:textId="350FA500" w:rsidR="00DF54DF" w:rsidRPr="004957C0" w:rsidRDefault="00DF54DF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DF54DF">
        <w:tc>
          <w:tcPr>
            <w:tcW w:w="1211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789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0B76B1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bookmarkStart w:id="0" w:name="_GoBack"/>
      <w:bookmarkEnd w:id="0"/>
    </w:p>
    <w:sectPr w:rsidR="00A95E69" w:rsidSect="0086797B">
      <w:headerReference w:type="default" r:id="rId13"/>
      <w:footerReference w:type="default" r:id="rId14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6D07E9" w14:textId="77777777" w:rsidR="000B76B1" w:rsidRDefault="000B76B1" w:rsidP="000172E5">
      <w:pPr>
        <w:spacing w:after="0" w:line="240" w:lineRule="auto"/>
      </w:pPr>
      <w:r>
        <w:separator/>
      </w:r>
    </w:p>
  </w:endnote>
  <w:endnote w:type="continuationSeparator" w:id="0">
    <w:p w14:paraId="5FDF6435" w14:textId="77777777" w:rsidR="000B76B1" w:rsidRDefault="000B76B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7904F5F-7455-4B9D-A958-C33E00395C96}"/>
    <w:embedBold r:id="rId2" w:fontKey="{B4D8B1DB-0687-40E7-9455-662C07EDF8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DE7190DD-9CDA-4922-AE49-285FF2A86C83}"/>
    <w:embedBold r:id="rId4" w:fontKey="{18E7C9A6-A699-4882-A556-B817DAF78ECE}"/>
    <w:embedItalic r:id="rId5" w:fontKey="{0887592E-5DB2-4B0C-9908-C2DC8EA9D88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BEAB7573-B3E0-487C-A809-BB205B51AF0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25EAC9A-ED3A-476A-98F6-E217FEE7D0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7364825-1B4E-47FD-A33A-29107D1CAA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B180D5" w14:textId="77777777" w:rsidR="000B76B1" w:rsidRDefault="000B76B1" w:rsidP="000172E5">
      <w:pPr>
        <w:spacing w:after="0" w:line="240" w:lineRule="auto"/>
      </w:pPr>
      <w:r>
        <w:separator/>
      </w:r>
    </w:p>
  </w:footnote>
  <w:footnote w:type="continuationSeparator" w:id="0">
    <w:p w14:paraId="2CB0CFD0" w14:textId="77777777" w:rsidR="000B76B1" w:rsidRDefault="000B76B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A4A5324" w:rsidR="00B337A2" w:rsidRPr="00637200" w:rsidRDefault="00B337A2" w:rsidP="00637200">
          <w:pPr>
            <w:pStyle w:val="Nagwek"/>
          </w:pPr>
        </w:p>
      </w:tc>
      <w:tc>
        <w:tcPr>
          <w:tcW w:w="7240" w:type="dxa"/>
          <w:vAlign w:val="center"/>
        </w:tcPr>
        <w:p w14:paraId="2110400B" w14:textId="1064774E" w:rsidR="00B337A2" w:rsidRPr="00F71B2C" w:rsidRDefault="003106EB" w:rsidP="003106EB">
          <w:pPr>
            <w:pStyle w:val="Nagwek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B424A30"/>
    <w:multiLevelType w:val="multilevel"/>
    <w:tmpl w:val="90A23C1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B76B1"/>
    <w:rsid w:val="000D1F49"/>
    <w:rsid w:val="001727CA"/>
    <w:rsid w:val="001800AB"/>
    <w:rsid w:val="001B1E7D"/>
    <w:rsid w:val="00204E08"/>
    <w:rsid w:val="002875D9"/>
    <w:rsid w:val="00292898"/>
    <w:rsid w:val="002C56E6"/>
    <w:rsid w:val="002E408C"/>
    <w:rsid w:val="003106EB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B6708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0DCF"/>
    <w:rsid w:val="00DF54DF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ny"/>
    <w:rsid w:val="00DF5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DF54DF"/>
  </w:style>
  <w:style w:type="character" w:customStyle="1" w:styleId="eop">
    <w:name w:val="eop"/>
    <w:basedOn w:val="Domylnaczcionkaakapitu"/>
    <w:rsid w:val="00DF54DF"/>
  </w:style>
  <w:style w:type="character" w:customStyle="1" w:styleId="scxw8301832">
    <w:name w:val="scxw8301832"/>
    <w:basedOn w:val="Domylnaczcionkaakapitu"/>
    <w:rsid w:val="00DF5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comp-net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olczyn@szczecinek.lasy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145BEF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  <w:rsid w:val="00E8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6083A8-E7DD-4641-A190-E7B984EBE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379</Words>
  <Characters>2276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2021-03-01T08:00:00Z</dcterms:created>
  <dcterms:modified xsi:type="dcterms:W3CDTF">2021-04-29T08:38:00Z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